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6"/>
        <w:gridCol w:w="8262"/>
      </w:tblGrid>
      <w:tr w:rsidR="00266808" w14:paraId="671C73A4" w14:textId="77777777" w:rsidTr="00B04D19">
        <w:tc>
          <w:tcPr>
            <w:tcW w:w="2556" w:type="dxa"/>
          </w:tcPr>
          <w:p w14:paraId="6F541FE9" w14:textId="77777777" w:rsidR="00266808" w:rsidRDefault="00266808">
            <w:r>
              <w:rPr>
                <w:noProof/>
              </w:rPr>
              <w:drawing>
                <wp:inline distT="0" distB="0" distL="0" distR="0" wp14:anchorId="7C0F39BD" wp14:editId="6F270F81">
                  <wp:extent cx="1482678" cy="143827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96631" cy="1451810"/>
                          </a:xfrm>
                          <a:prstGeom prst="rect">
                            <a:avLst/>
                          </a:prstGeom>
                          <a:noFill/>
                          <a:ln>
                            <a:noFill/>
                          </a:ln>
                        </pic:spPr>
                      </pic:pic>
                    </a:graphicData>
                  </a:graphic>
                </wp:inline>
              </w:drawing>
            </w:r>
          </w:p>
        </w:tc>
        <w:tc>
          <w:tcPr>
            <w:tcW w:w="8262" w:type="dxa"/>
          </w:tcPr>
          <w:p w14:paraId="09591C18" w14:textId="77777777" w:rsidR="00266808" w:rsidRPr="00266808" w:rsidRDefault="00266808" w:rsidP="00266808">
            <w:pPr>
              <w:jc w:val="center"/>
              <w:rPr>
                <w:rFonts w:ascii="Book Antiqua" w:hAnsi="Book Antiqua"/>
                <w:b/>
                <w:sz w:val="10"/>
                <w:szCs w:val="64"/>
              </w:rPr>
            </w:pPr>
          </w:p>
          <w:p w14:paraId="3A976E4E" w14:textId="77777777" w:rsidR="00266808" w:rsidRPr="00266808" w:rsidRDefault="00266808" w:rsidP="00266808">
            <w:pPr>
              <w:jc w:val="center"/>
              <w:rPr>
                <w:rFonts w:ascii="Times New Roman" w:hAnsi="Times New Roman" w:cs="Times New Roman"/>
                <w:b/>
                <w:spacing w:val="80"/>
                <w:sz w:val="60"/>
                <w:szCs w:val="60"/>
              </w:rPr>
            </w:pPr>
            <w:r w:rsidRPr="00266808">
              <w:rPr>
                <w:rFonts w:ascii="Times New Roman" w:hAnsi="Times New Roman" w:cs="Times New Roman"/>
                <w:b/>
                <w:spacing w:val="80"/>
                <w:sz w:val="60"/>
                <w:szCs w:val="60"/>
              </w:rPr>
              <w:t>WHITMAN COUNTY</w:t>
            </w:r>
          </w:p>
          <w:p w14:paraId="5E6F78E8" w14:textId="77777777" w:rsidR="00266808" w:rsidRPr="00266808" w:rsidRDefault="00B04D19" w:rsidP="00266808">
            <w:pPr>
              <w:jc w:val="center"/>
              <w:rPr>
                <w:rFonts w:ascii="Book Antiqua" w:hAnsi="Book Antiqua"/>
                <w:b/>
                <w:color w:val="C9A848"/>
                <w:sz w:val="40"/>
              </w:rPr>
            </w:pPr>
            <w:r>
              <w:rPr>
                <w:noProof/>
              </w:rPr>
              <mc:AlternateContent>
                <mc:Choice Requires="wps">
                  <w:drawing>
                    <wp:anchor distT="0" distB="0" distL="114300" distR="114300" simplePos="0" relativeHeight="251664384" behindDoc="0" locked="0" layoutInCell="1" allowOverlap="1" wp14:anchorId="2ACBD719" wp14:editId="6907A755">
                      <wp:simplePos x="0" y="0"/>
                      <wp:positionH relativeFrom="column">
                        <wp:posOffset>4168585</wp:posOffset>
                      </wp:positionH>
                      <wp:positionV relativeFrom="paragraph">
                        <wp:posOffset>168275</wp:posOffset>
                      </wp:positionV>
                      <wp:extent cx="6096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9600" cy="0"/>
                              </a:xfrm>
                              <a:prstGeom prst="line">
                                <a:avLst/>
                              </a:prstGeom>
                              <a:ln>
                                <a:solidFill>
                                  <a:srgbClr val="C9A84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769B66"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8.25pt,13.25pt" to="376.2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" strokecolor="#c9a848" strokeweight=".5pt">
                      <v:stroke joinstyle="miter"/>
                    </v:line>
                  </w:pict>
                </mc:Fallback>
              </mc:AlternateContent>
            </w:r>
            <w:r>
              <w:rPr>
                <w:noProof/>
              </w:rPr>
              <mc:AlternateContent>
                <mc:Choice Requires="wps">
                  <w:drawing>
                    <wp:anchor distT="0" distB="0" distL="114300" distR="114300" simplePos="0" relativeHeight="251666432" behindDoc="0" locked="0" layoutInCell="1" allowOverlap="1" wp14:anchorId="2ACBD719" wp14:editId="6907A755">
                      <wp:simplePos x="0" y="0"/>
                      <wp:positionH relativeFrom="column">
                        <wp:posOffset>336105</wp:posOffset>
                      </wp:positionH>
                      <wp:positionV relativeFrom="paragraph">
                        <wp:posOffset>168910</wp:posOffset>
                      </wp:positionV>
                      <wp:extent cx="6096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09600" cy="0"/>
                              </a:xfrm>
                              <a:prstGeom prst="line">
                                <a:avLst/>
                              </a:prstGeom>
                              <a:ln>
                                <a:solidFill>
                                  <a:srgbClr val="C9A84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686692" id="Straight Connector 5"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6.45pt,13.3pt" to="74.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" strokecolor="#c9a848" strokeweight=".5pt">
                      <v:stroke joinstyle="miter"/>
                    </v:line>
                  </w:pict>
                </mc:Fallback>
              </mc:AlternateContent>
            </w:r>
            <w:r w:rsidR="00266808" w:rsidRPr="00266808">
              <w:rPr>
                <w:rFonts w:ascii="Segoe UI Symbol" w:hAnsi="Segoe UI Symbol" w:cs="Segoe UI Symbol"/>
                <w:color w:val="C9A848"/>
                <w:sz w:val="32"/>
                <w:shd w:val="clear" w:color="auto" w:fill="FFFFFF"/>
              </w:rPr>
              <w:t>★</w:t>
            </w:r>
            <w:r w:rsidR="00266808">
              <w:rPr>
                <w:rFonts w:ascii="Segoe UI Symbol" w:hAnsi="Segoe UI Symbol" w:cs="Segoe UI Symbol"/>
                <w:color w:val="C9A848"/>
                <w:sz w:val="32"/>
                <w:shd w:val="clear" w:color="auto" w:fill="FFFFFF"/>
              </w:rPr>
              <w:t xml:space="preserve"> </w:t>
            </w:r>
            <w:r w:rsidR="00266808" w:rsidRPr="00266808">
              <w:rPr>
                <w:rFonts w:ascii="Times New Roman" w:hAnsi="Times New Roman" w:cs="Times New Roman"/>
                <w:b/>
                <w:color w:val="C9A848"/>
                <w:spacing w:val="50"/>
                <w:sz w:val="36"/>
                <w:szCs w:val="36"/>
              </w:rPr>
              <w:t>SHERIFF’S OFFICE</w:t>
            </w:r>
            <w:r w:rsidR="00266808">
              <w:rPr>
                <w:rFonts w:ascii="Times New Roman" w:hAnsi="Times New Roman" w:cs="Times New Roman"/>
                <w:b/>
                <w:color w:val="C9A848"/>
                <w:sz w:val="36"/>
                <w:szCs w:val="36"/>
              </w:rPr>
              <w:t xml:space="preserve"> </w:t>
            </w:r>
            <w:r w:rsidR="00266808" w:rsidRPr="00266808">
              <w:rPr>
                <w:rFonts w:ascii="Segoe UI Symbol" w:hAnsi="Segoe UI Symbol" w:cs="Segoe UI Symbol"/>
                <w:color w:val="C9A848"/>
                <w:sz w:val="32"/>
                <w:shd w:val="clear" w:color="auto" w:fill="FFFFFF"/>
              </w:rPr>
              <w:t>★</w:t>
            </w:r>
          </w:p>
          <w:p w14:paraId="757E3C90" w14:textId="77777777" w:rsidR="00266808" w:rsidRPr="00266808" w:rsidRDefault="00266808" w:rsidP="00266808">
            <w:pPr>
              <w:spacing w:before="120"/>
              <w:jc w:val="center"/>
              <w:rPr>
                <w:rFonts w:ascii="Times New Roman" w:hAnsi="Times New Roman" w:cs="Times New Roman"/>
                <w:sz w:val="20"/>
              </w:rPr>
            </w:pPr>
            <w:r w:rsidRPr="00266808">
              <w:rPr>
                <w:rFonts w:ascii="Times New Roman" w:hAnsi="Times New Roman" w:cs="Times New Roman"/>
                <w:sz w:val="18"/>
              </w:rPr>
              <w:t xml:space="preserve">411 North Mill </w:t>
            </w:r>
            <w:proofErr w:type="gramStart"/>
            <w:r w:rsidRPr="00266808">
              <w:rPr>
                <w:rFonts w:ascii="Times New Roman" w:hAnsi="Times New Roman" w:cs="Times New Roman"/>
                <w:sz w:val="18"/>
              </w:rPr>
              <w:t xml:space="preserve">Street </w:t>
            </w:r>
            <w:r w:rsidRPr="00266808">
              <w:rPr>
                <w:rFonts w:ascii="Times New Roman" w:hAnsi="Times New Roman" w:cs="Times New Roman"/>
                <w:sz w:val="20"/>
              </w:rPr>
              <w:t xml:space="preserve"> </w:t>
            </w:r>
            <w:r w:rsidRPr="00266808">
              <w:rPr>
                <w:rFonts w:ascii="Times New Roman" w:hAnsi="Times New Roman" w:cs="Times New Roman"/>
                <w:b/>
                <w:color w:val="C9A848"/>
              </w:rPr>
              <w:t>|</w:t>
            </w:r>
            <w:proofErr w:type="gramEnd"/>
            <w:r w:rsidRPr="00266808">
              <w:rPr>
                <w:rFonts w:ascii="Times New Roman" w:hAnsi="Times New Roman" w:cs="Times New Roman"/>
                <w:sz w:val="20"/>
              </w:rPr>
              <w:t xml:space="preserve">  </w:t>
            </w:r>
            <w:r w:rsidRPr="00266808">
              <w:rPr>
                <w:rFonts w:ascii="Times New Roman" w:hAnsi="Times New Roman" w:cs="Times New Roman"/>
                <w:sz w:val="18"/>
              </w:rPr>
              <w:t xml:space="preserve">Colfax, WA  </w:t>
            </w:r>
            <w:proofErr w:type="gramStart"/>
            <w:r w:rsidRPr="00266808">
              <w:rPr>
                <w:rFonts w:ascii="Times New Roman" w:hAnsi="Times New Roman" w:cs="Times New Roman"/>
                <w:sz w:val="18"/>
              </w:rPr>
              <w:t xml:space="preserve">99111  </w:t>
            </w:r>
            <w:r w:rsidRPr="00266808">
              <w:rPr>
                <w:rFonts w:ascii="Times New Roman" w:hAnsi="Times New Roman" w:cs="Times New Roman"/>
                <w:b/>
                <w:color w:val="C9A848"/>
              </w:rPr>
              <w:t>|</w:t>
            </w:r>
            <w:proofErr w:type="gramEnd"/>
            <w:r w:rsidRPr="00266808">
              <w:rPr>
                <w:rFonts w:ascii="Times New Roman" w:hAnsi="Times New Roman" w:cs="Times New Roman"/>
                <w:sz w:val="20"/>
              </w:rPr>
              <w:t xml:space="preserve">  </w:t>
            </w:r>
            <w:r w:rsidRPr="00266808">
              <w:rPr>
                <w:rFonts w:ascii="Times New Roman" w:hAnsi="Times New Roman" w:cs="Times New Roman"/>
                <w:sz w:val="18"/>
              </w:rPr>
              <w:t>(509) 397-</w:t>
            </w:r>
            <w:proofErr w:type="gramStart"/>
            <w:r w:rsidRPr="00266808">
              <w:rPr>
                <w:rFonts w:ascii="Times New Roman" w:hAnsi="Times New Roman" w:cs="Times New Roman"/>
                <w:sz w:val="18"/>
              </w:rPr>
              <w:t>6266</w:t>
            </w:r>
            <w:r w:rsidRPr="00266808">
              <w:rPr>
                <w:rFonts w:ascii="Times New Roman" w:hAnsi="Times New Roman" w:cs="Times New Roman"/>
                <w:sz w:val="20"/>
              </w:rPr>
              <w:t xml:space="preserve">  </w:t>
            </w:r>
            <w:r w:rsidRPr="00266808">
              <w:rPr>
                <w:rFonts w:ascii="Times New Roman" w:hAnsi="Times New Roman" w:cs="Times New Roman"/>
                <w:b/>
                <w:color w:val="C9A848"/>
              </w:rPr>
              <w:t>|</w:t>
            </w:r>
            <w:proofErr w:type="gramEnd"/>
            <w:r w:rsidRPr="00266808">
              <w:rPr>
                <w:rFonts w:ascii="Times New Roman" w:hAnsi="Times New Roman" w:cs="Times New Roman"/>
                <w:sz w:val="20"/>
              </w:rPr>
              <w:t xml:space="preserve">  </w:t>
            </w:r>
            <w:r w:rsidRPr="00266808">
              <w:rPr>
                <w:rFonts w:ascii="Times New Roman" w:hAnsi="Times New Roman" w:cs="Times New Roman"/>
                <w:sz w:val="18"/>
              </w:rPr>
              <w:t>Fax (509) 397-2099</w:t>
            </w:r>
          </w:p>
          <w:p w14:paraId="06E649D1" w14:textId="77777777" w:rsidR="00266808" w:rsidRDefault="00266808" w:rsidP="00266808">
            <w:pPr>
              <w:jc w:val="center"/>
              <w:rPr>
                <w:rFonts w:ascii="Book Antiqua" w:hAnsi="Book Antiqua"/>
              </w:rPr>
            </w:pPr>
            <w:r>
              <w:rPr>
                <w:rFonts w:ascii="Book Antiqua" w:hAnsi="Book Antiqua"/>
                <w:noProof/>
              </w:rPr>
              <mc:AlternateContent>
                <mc:Choice Requires="wps">
                  <w:drawing>
                    <wp:anchor distT="0" distB="0" distL="114300" distR="114300" simplePos="0" relativeHeight="251659264" behindDoc="0" locked="0" layoutInCell="1" allowOverlap="1" wp14:anchorId="488AADD7" wp14:editId="0B3BF331">
                      <wp:simplePos x="0" y="0"/>
                      <wp:positionH relativeFrom="column">
                        <wp:posOffset>154495</wp:posOffset>
                      </wp:positionH>
                      <wp:positionV relativeFrom="paragraph">
                        <wp:posOffset>74930</wp:posOffset>
                      </wp:positionV>
                      <wp:extent cx="50292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029200" cy="0"/>
                              </a:xfrm>
                              <a:prstGeom prst="line">
                                <a:avLst/>
                              </a:prstGeom>
                              <a:ln>
                                <a:solidFill>
                                  <a:srgbClr val="C9A848"/>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4EC33662"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15pt,5.9pt" to="408.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" strokecolor="#c9a848" strokeweight="1pt">
                      <v:stroke joinstyle="miter"/>
                    </v:line>
                  </w:pict>
                </mc:Fallback>
              </mc:AlternateContent>
            </w:r>
          </w:p>
          <w:p w14:paraId="4BAA80CF" w14:textId="77777777" w:rsidR="00266808" w:rsidRPr="00512DC1" w:rsidRDefault="00266808" w:rsidP="00266808">
            <w:pPr>
              <w:jc w:val="center"/>
              <w:rPr>
                <w:rFonts w:ascii="Times New Roman" w:hAnsi="Times New Roman" w:cs="Times New Roman"/>
                <w:b/>
                <w:spacing w:val="32"/>
              </w:rPr>
            </w:pPr>
            <w:r w:rsidRPr="00512DC1">
              <w:rPr>
                <w:rFonts w:ascii="Times New Roman" w:hAnsi="Times New Roman" w:cs="Times New Roman"/>
                <w:b/>
                <w:spacing w:val="32"/>
              </w:rPr>
              <w:t>BRETT J. MYERS, SHERIFF</w:t>
            </w:r>
          </w:p>
        </w:tc>
      </w:tr>
    </w:tbl>
    <w:p w14:paraId="498D50BD" w14:textId="77777777" w:rsidR="00B04D19" w:rsidRDefault="00B04D19" w:rsidP="00B04D19">
      <w:pPr>
        <w:pStyle w:val="NoSpacing"/>
        <w:sectPr w:rsidR="00B04D19" w:rsidSect="00B04D19">
          <w:pgSz w:w="12240" w:h="15840"/>
          <w:pgMar w:top="432" w:right="576" w:bottom="1440" w:left="576" w:header="720" w:footer="720" w:gutter="0"/>
          <w:cols w:space="720"/>
          <w:docGrid w:linePitch="360"/>
        </w:sectPr>
      </w:pPr>
    </w:p>
    <w:p w14:paraId="38EAF423" w14:textId="77777777" w:rsidR="00292256" w:rsidRPr="00EF433C" w:rsidRDefault="00292256" w:rsidP="00292256">
      <w:pPr>
        <w:rPr>
          <w:sz w:val="24"/>
          <w:szCs w:val="24"/>
        </w:rPr>
      </w:pPr>
    </w:p>
    <w:p w14:paraId="28A4BAFB" w14:textId="77777777" w:rsidR="00292256" w:rsidRPr="00EF433C" w:rsidRDefault="00292256" w:rsidP="00292256">
      <w:pPr>
        <w:jc w:val="center"/>
        <w:rPr>
          <w:b/>
          <w:bCs/>
          <w:sz w:val="24"/>
          <w:szCs w:val="24"/>
        </w:rPr>
      </w:pPr>
      <w:r w:rsidRPr="00EF433C">
        <w:rPr>
          <w:b/>
          <w:bCs/>
          <w:sz w:val="24"/>
          <w:szCs w:val="24"/>
        </w:rPr>
        <w:t>******MEDIA RELEASE******</w:t>
      </w:r>
    </w:p>
    <w:p w14:paraId="761CD0CD" w14:textId="77777777" w:rsidR="00270C5D" w:rsidRPr="00270C5D" w:rsidRDefault="00270C5D" w:rsidP="00270C5D">
      <w:pPr>
        <w:shd w:val="clear" w:color="auto" w:fill="FFFFFF"/>
        <w:spacing w:before="300" w:after="150" w:line="240" w:lineRule="auto"/>
        <w:outlineLvl w:val="0"/>
        <w:rPr>
          <w:rFonts w:ascii="Segoe UI" w:eastAsia="Times New Roman" w:hAnsi="Segoe UI" w:cs="Segoe UI"/>
          <w:b/>
          <w:bCs/>
          <w:color w:val="2C2D2E"/>
          <w:kern w:val="36"/>
          <w:sz w:val="54"/>
          <w:szCs w:val="54"/>
        </w:rPr>
      </w:pPr>
      <w:r w:rsidRPr="00270C5D">
        <w:rPr>
          <w:rFonts w:ascii="Segoe UI" w:eastAsia="Times New Roman" w:hAnsi="Segoe UI" w:cs="Segoe UI"/>
          <w:b/>
          <w:bCs/>
          <w:color w:val="2C2D2E"/>
          <w:kern w:val="36"/>
          <w:sz w:val="54"/>
          <w:szCs w:val="54"/>
        </w:rPr>
        <w:t>Statement from the Family of Sheriff Brett Myers</w:t>
      </w:r>
    </w:p>
    <w:p w14:paraId="4A834587"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b/>
          <w:bCs/>
          <w:color w:val="2C2D2E"/>
          <w:sz w:val="21"/>
          <w:szCs w:val="21"/>
        </w:rPr>
        <w:t>October 28, 2026 — For Immediate Release</w:t>
      </w:r>
    </w:p>
    <w:p w14:paraId="290F2C07"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It is with profound sadness that we announce the passing of our beloved husband and father, Brett Myers, who passed away on October 27, 2026, at 11:05 p.m., at the age of 56.</w:t>
      </w:r>
    </w:p>
    <w:p w14:paraId="4618D62B"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Brett passed away at the University of Washington Medical Center in Seattle following a short battle with a rare, aggressive neurological disease. We were blessed to be by his side during this time.</w:t>
      </w:r>
    </w:p>
    <w:p w14:paraId="41DD105B"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We want to express our deepest gratitude for the extraordinary outpouring of love, prayers, kindness, and support we have received throughout Brett's illness and now in his passing. Although the circumstances of these past several weeks have made it difficult for us to respond to messages or personally acknowledge the many expressions of concern, please know that we have felt your love and have been deeply touched by your kindness. Every prayer, message, and act of support has meant more to us than words can express.</w:t>
      </w:r>
    </w:p>
    <w:p w14:paraId="58C939A4"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We are especially grateful to our family, friends, members of the law enforcement community, medical providers and the many individuals who have stood beside us during this incredibly difficult time.</w:t>
      </w:r>
    </w:p>
    <w:p w14:paraId="3AB52677"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As we grieve this tremendous loss, we find comfort in our faith, and in knowing that Brett's legacy of love and service will live on through the many lives he touched.</w:t>
      </w:r>
    </w:p>
    <w:p w14:paraId="52916D8F"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Funeral arrangements will be announced as they are finalized.</w:t>
      </w:r>
    </w:p>
    <w:p w14:paraId="3024E7FC"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With heartfelt gratitude,</w:t>
      </w:r>
    </w:p>
    <w:p w14:paraId="12E46AA4" w14:textId="77777777" w:rsidR="00270C5D" w:rsidRPr="00270C5D" w:rsidRDefault="00270C5D" w:rsidP="00270C5D">
      <w:pPr>
        <w:shd w:val="clear" w:color="auto" w:fill="FFFFFF"/>
        <w:spacing w:after="150" w:line="240" w:lineRule="auto"/>
        <w:rPr>
          <w:rFonts w:ascii="Segoe UI" w:eastAsia="Times New Roman" w:hAnsi="Segoe UI" w:cs="Segoe UI"/>
          <w:color w:val="2C2D2E"/>
          <w:sz w:val="21"/>
          <w:szCs w:val="21"/>
        </w:rPr>
      </w:pPr>
      <w:r w:rsidRPr="00270C5D">
        <w:rPr>
          <w:rFonts w:ascii="Segoe UI" w:eastAsia="Times New Roman" w:hAnsi="Segoe UI" w:cs="Segoe UI"/>
          <w:color w:val="2C2D2E"/>
          <w:sz w:val="21"/>
          <w:szCs w:val="21"/>
        </w:rPr>
        <w:t>Darcell, Ari and Bree Myers</w:t>
      </w:r>
    </w:p>
    <w:p w14:paraId="516ED114" w14:textId="3B96856F" w:rsidR="00D436F8" w:rsidRPr="00232003" w:rsidRDefault="00436877" w:rsidP="00EE6961">
      <w:pPr>
        <w:pStyle w:val="NormalWeb"/>
      </w:pPr>
      <w:r>
        <w:rPr>
          <w:rStyle w:val="Strong"/>
        </w:rPr>
        <w:t>Keith Cooper</w:t>
      </w:r>
      <w:r>
        <w:br/>
        <w:t>Undersheriff</w:t>
      </w:r>
      <w:r>
        <w:br/>
      </w:r>
    </w:p>
    <w:p w14:paraId="0EA8C80C" w14:textId="77777777" w:rsidR="00266808" w:rsidRPr="00B04D19" w:rsidRDefault="00266808" w:rsidP="00B04D19">
      <w:pPr>
        <w:pStyle w:val="NoSpacing"/>
      </w:pPr>
    </w:p>
    <w:sectPr w:rsidR="00266808" w:rsidRPr="00B04D19" w:rsidSect="00B04D19">
      <w:type w:val="continuous"/>
      <w:pgSz w:w="12240" w:h="15840"/>
      <w:pgMar w:top="720" w:right="720" w:bottom="720" w:left="720" w:header="720" w:footer="72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57"/>
    <w:rsid w:val="00067918"/>
    <w:rsid w:val="00093E0F"/>
    <w:rsid w:val="000D5C5D"/>
    <w:rsid w:val="000F5053"/>
    <w:rsid w:val="001303C8"/>
    <w:rsid w:val="00156533"/>
    <w:rsid w:val="0020275B"/>
    <w:rsid w:val="002552BF"/>
    <w:rsid w:val="00266808"/>
    <w:rsid w:val="00270C5D"/>
    <w:rsid w:val="00271820"/>
    <w:rsid w:val="00292256"/>
    <w:rsid w:val="00346528"/>
    <w:rsid w:val="00350CB2"/>
    <w:rsid w:val="00397466"/>
    <w:rsid w:val="003F429F"/>
    <w:rsid w:val="00417B7F"/>
    <w:rsid w:val="00436877"/>
    <w:rsid w:val="00475C1D"/>
    <w:rsid w:val="00482C18"/>
    <w:rsid w:val="004939D9"/>
    <w:rsid w:val="0049745E"/>
    <w:rsid w:val="004A6E89"/>
    <w:rsid w:val="004D3AC0"/>
    <w:rsid w:val="00512DC1"/>
    <w:rsid w:val="005B5557"/>
    <w:rsid w:val="005E40D6"/>
    <w:rsid w:val="005F115A"/>
    <w:rsid w:val="005F29B0"/>
    <w:rsid w:val="006407ED"/>
    <w:rsid w:val="00677D18"/>
    <w:rsid w:val="006F42E3"/>
    <w:rsid w:val="0075486A"/>
    <w:rsid w:val="007C58BE"/>
    <w:rsid w:val="008401EB"/>
    <w:rsid w:val="00886837"/>
    <w:rsid w:val="008A4256"/>
    <w:rsid w:val="008C6FE8"/>
    <w:rsid w:val="008F3A9C"/>
    <w:rsid w:val="00917DF7"/>
    <w:rsid w:val="009335C8"/>
    <w:rsid w:val="009666C5"/>
    <w:rsid w:val="00990710"/>
    <w:rsid w:val="00A21277"/>
    <w:rsid w:val="00AA6601"/>
    <w:rsid w:val="00B04D19"/>
    <w:rsid w:val="00B2762B"/>
    <w:rsid w:val="00B35A95"/>
    <w:rsid w:val="00CC4DD9"/>
    <w:rsid w:val="00CE0C84"/>
    <w:rsid w:val="00CF19BD"/>
    <w:rsid w:val="00D436F8"/>
    <w:rsid w:val="00D75EE0"/>
    <w:rsid w:val="00D95D7E"/>
    <w:rsid w:val="00E03DCC"/>
    <w:rsid w:val="00E12CD5"/>
    <w:rsid w:val="00E431C9"/>
    <w:rsid w:val="00EE6961"/>
    <w:rsid w:val="00F766D2"/>
    <w:rsid w:val="00FD4027"/>
    <w:rsid w:val="00FD41D5"/>
    <w:rsid w:val="00FE7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AA752"/>
  <w15:chartTrackingRefBased/>
  <w15:docId w15:val="{6C59D1B7-4A43-4A35-A67A-64CD396F6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04D19"/>
    <w:pPr>
      <w:spacing w:after="0" w:line="240" w:lineRule="auto"/>
    </w:pPr>
  </w:style>
  <w:style w:type="paragraph" w:styleId="BalloonText">
    <w:name w:val="Balloon Text"/>
    <w:basedOn w:val="Normal"/>
    <w:link w:val="BalloonTextChar"/>
    <w:uiPriority w:val="99"/>
    <w:semiHidden/>
    <w:unhideWhenUsed/>
    <w:rsid w:val="00B04D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D19"/>
    <w:rPr>
      <w:rFonts w:ascii="Segoe UI" w:hAnsi="Segoe UI" w:cs="Segoe UI"/>
      <w:sz w:val="18"/>
      <w:szCs w:val="18"/>
    </w:rPr>
  </w:style>
  <w:style w:type="paragraph" w:customStyle="1" w:styleId="isselectedend">
    <w:name w:val="isselectedend"/>
    <w:basedOn w:val="Normal"/>
    <w:rsid w:val="009335C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9335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36877"/>
    <w:rPr>
      <w:b/>
      <w:bCs/>
    </w:rPr>
  </w:style>
  <w:style w:type="character" w:customStyle="1" w:styleId="text-token-text-primary">
    <w:name w:val="text-token-text-primary"/>
    <w:basedOn w:val="DefaultParagraphFont"/>
    <w:rsid w:val="00436877"/>
  </w:style>
  <w:style w:type="character" w:styleId="Hyperlink">
    <w:name w:val="Hyperlink"/>
    <w:basedOn w:val="DefaultParagraphFont"/>
    <w:uiPriority w:val="99"/>
    <w:semiHidden/>
    <w:unhideWhenUsed/>
    <w:rsid w:val="004368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c\Desktop\Sheriff's%20Office%20Letterhead%20-%202026%20-%20For%20Undersherif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3619893077D4EA1A9CA9C12D16C14" ma:contentTypeVersion="11" ma:contentTypeDescription="Create a new document." ma:contentTypeScope="" ma:versionID="c999c6a13792b9c8f83e8549a3e5861c">
  <xsd:schema xmlns:xsd="http://www.w3.org/2001/XMLSchema" xmlns:xs="http://www.w3.org/2001/XMLSchema" xmlns:p="http://schemas.microsoft.com/office/2006/metadata/properties" xmlns:ns2="9791bd99-8a4a-42b3-9523-2e5e50357ee7" targetNamespace="http://schemas.microsoft.com/office/2006/metadata/properties" ma:root="true" ma:fieldsID="ad3e7f3bb8582fdef8635ad2c5ec33cd" ns2:_="">
    <xsd:import namespace="9791bd99-8a4a-42b3-9523-2e5e50357e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1bd99-8a4a-42b3-9523-2e5e50357e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05d46-2fa2-4068-a5f2-15f8c32d2fc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91bd99-8a4a-42b3-9523-2e5e50357e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D34162-64C8-4B3E-BBC6-693A056E7C25}"/>
</file>

<file path=customXml/itemProps2.xml><?xml version="1.0" encoding="utf-8"?>
<ds:datastoreItem xmlns:ds="http://schemas.openxmlformats.org/officeDocument/2006/customXml" ds:itemID="{FDD531E7-BA7A-4E64-A20B-1D339FC5880D}"/>
</file>

<file path=customXml/itemProps3.xml><?xml version="1.0" encoding="utf-8"?>
<ds:datastoreItem xmlns:ds="http://schemas.openxmlformats.org/officeDocument/2006/customXml" ds:itemID="{6779B046-B0A1-468D-8B97-3AC16A8E11A1}"/>
</file>

<file path=docProps/app.xml><?xml version="1.0" encoding="utf-8"?>
<Properties xmlns="http://schemas.openxmlformats.org/officeDocument/2006/extended-properties" xmlns:vt="http://schemas.openxmlformats.org/officeDocument/2006/docPropsVTypes">
  <Template>Sheriff's Office Letterhead - 2026 - For Undersheriff</Template>
  <TotalTime>53</TotalTime>
  <Pages>1</Pages>
  <Words>250</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Whitman County</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Cooper</dc:creator>
  <cp:keywords/>
  <dc:description/>
  <cp:lastModifiedBy>Keith Cooper</cp:lastModifiedBy>
  <cp:revision>2</cp:revision>
  <cp:lastPrinted>2026-10-28T19:30:00Z</cp:lastPrinted>
  <dcterms:created xsi:type="dcterms:W3CDTF">2026-10-28T20:32:00Z</dcterms:created>
  <dcterms:modified xsi:type="dcterms:W3CDTF">2026-10-28T20:32:00Z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1d85e2a9-3423-4ead-8f51-97a827c2617a</vt:lpwstr>
  </property>
  <property fmtid="{D5CDD505-2E9C-101B-9397-08002B2CF9AE}" pid="3" name="ContentTypeId">
    <vt:lpwstr>0x01010093D3619893077D4EA1A9CA9C12D16C14</vt:lpwstr>
  </property>
</Properties>
</file>